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C2" w:rsidRPr="00214005" w:rsidRDefault="00FE3BC2" w:rsidP="00B51D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Заведующей МБДОУ  “Старокумазанский  детский сад</w:t>
      </w:r>
      <w:r w:rsidRPr="00214005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FE3BC2" w:rsidRPr="00214005" w:rsidRDefault="00FE3BC2" w:rsidP="00B51DAE">
      <w:pPr>
        <w:tabs>
          <w:tab w:val="left" w:pos="2190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Хабибуллиной Ильмире Загидулловне</w:t>
      </w:r>
    </w:p>
    <w:p w:rsidR="00FE3BC2" w:rsidRPr="00214005" w:rsidRDefault="00FE3BC2" w:rsidP="00B51DAE">
      <w:pPr>
        <w:tabs>
          <w:tab w:val="left" w:pos="2190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</w:t>
      </w:r>
      <w:r w:rsidRPr="00214005">
        <w:rPr>
          <w:rFonts w:ascii="Times New Roman" w:hAnsi="Times New Roman" w:cs="Times New Roman"/>
          <w:sz w:val="28"/>
          <w:szCs w:val="28"/>
          <w:lang w:val="tt-RU"/>
        </w:rPr>
        <w:t xml:space="preserve"> от ____________________________________________</w:t>
      </w:r>
    </w:p>
    <w:p w:rsidR="00FE3BC2" w:rsidRPr="00214005" w:rsidRDefault="00FE3BC2" w:rsidP="00B51DAE">
      <w:pPr>
        <w:tabs>
          <w:tab w:val="left" w:pos="2190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</w:t>
      </w:r>
      <w:r w:rsidRPr="00214005">
        <w:rPr>
          <w:rFonts w:ascii="Times New Roman" w:hAnsi="Times New Roman" w:cs="Times New Roman"/>
          <w:sz w:val="20"/>
          <w:szCs w:val="20"/>
          <w:lang w:val="tt-RU"/>
        </w:rPr>
        <w:t>(Ф.И.О.)</w:t>
      </w:r>
    </w:p>
    <w:p w:rsidR="00FE3BC2" w:rsidRPr="00214005" w:rsidRDefault="00FE3BC2" w:rsidP="00B51DAE">
      <w:pPr>
        <w:tabs>
          <w:tab w:val="left" w:pos="2190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</w:t>
      </w:r>
      <w:r w:rsidRPr="00214005">
        <w:rPr>
          <w:rFonts w:ascii="Times New Roman" w:hAnsi="Times New Roman" w:cs="Times New Roman"/>
          <w:sz w:val="28"/>
          <w:szCs w:val="28"/>
          <w:lang w:val="tt-RU"/>
        </w:rPr>
        <w:t xml:space="preserve">  проживающей (-его) по адресу :___________________</w:t>
      </w:r>
    </w:p>
    <w:p w:rsidR="00FE3BC2" w:rsidRPr="00214005" w:rsidRDefault="00FE3BC2" w:rsidP="00B51DAE">
      <w:pPr>
        <w:tabs>
          <w:tab w:val="left" w:pos="2190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</w:t>
      </w:r>
      <w:r w:rsidRPr="00214005">
        <w:rPr>
          <w:rFonts w:ascii="Times New Roman" w:hAnsi="Times New Roman" w:cs="Times New Roman"/>
          <w:sz w:val="28"/>
          <w:szCs w:val="28"/>
          <w:lang w:val="tt-RU"/>
        </w:rPr>
        <w:t xml:space="preserve">  _______________________________________________</w:t>
      </w:r>
    </w:p>
    <w:p w:rsidR="00FE3BC2" w:rsidRPr="00214005" w:rsidRDefault="00FE3BC2" w:rsidP="00B51DAE">
      <w:pPr>
        <w:tabs>
          <w:tab w:val="left" w:pos="2190"/>
        </w:tabs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</w:t>
      </w:r>
      <w:r w:rsidRPr="00214005">
        <w:rPr>
          <w:rFonts w:ascii="Times New Roman" w:hAnsi="Times New Roman" w:cs="Times New Roman"/>
          <w:sz w:val="28"/>
          <w:szCs w:val="28"/>
          <w:lang w:val="tt-RU"/>
        </w:rPr>
        <w:t xml:space="preserve">  Телефон :_______________________________________</w:t>
      </w:r>
    </w:p>
    <w:p w:rsidR="00FE3BC2" w:rsidRPr="00214005" w:rsidRDefault="00FE3BC2" w:rsidP="00B51DAE">
      <w:pPr>
        <w:tabs>
          <w:tab w:val="left" w:pos="328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FE3BC2" w:rsidRPr="00214005" w:rsidRDefault="00FE3BC2" w:rsidP="00B51DAE">
      <w:pPr>
        <w:tabs>
          <w:tab w:val="left" w:pos="328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ЗАЯВЛЕНИЕ</w:t>
      </w:r>
    </w:p>
    <w:p w:rsidR="00FE3BC2" w:rsidRPr="00214005" w:rsidRDefault="00FE3BC2" w:rsidP="00B51DAE">
      <w:pPr>
        <w:tabs>
          <w:tab w:val="left" w:pos="328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FE3BC2" w:rsidRPr="00214005" w:rsidRDefault="00FE3BC2" w:rsidP="00B51DAE">
      <w:pPr>
        <w:tabs>
          <w:tab w:val="left" w:pos="328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Прошу Вас, принять в детский сад моего (мою) сына (дочь)</w:t>
      </w:r>
    </w:p>
    <w:p w:rsidR="00FE3BC2" w:rsidRPr="00214005" w:rsidRDefault="00FE3BC2" w:rsidP="00B51DAE">
      <w:pPr>
        <w:tabs>
          <w:tab w:val="left" w:pos="32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Ф.И.О. ____________________________________________________________</w:t>
      </w:r>
    </w:p>
    <w:p w:rsidR="00FE3BC2" w:rsidRPr="00214005" w:rsidRDefault="00FE3BC2" w:rsidP="00B51DAE">
      <w:pPr>
        <w:tabs>
          <w:tab w:val="left" w:pos="32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Дата рождения (число, месяц, год )____________________________________</w:t>
      </w:r>
    </w:p>
    <w:p w:rsidR="00FE3BC2" w:rsidRPr="00214005" w:rsidRDefault="00FE3BC2" w:rsidP="00B51DAE">
      <w:pPr>
        <w:tabs>
          <w:tab w:val="left" w:pos="32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Документ (свидет. о рожд.) Серия______Номер_______Дата выдач._________</w:t>
      </w:r>
    </w:p>
    <w:p w:rsidR="00FE3BC2" w:rsidRPr="00214005" w:rsidRDefault="00FE3BC2" w:rsidP="00B51DAE">
      <w:pPr>
        <w:tabs>
          <w:tab w:val="left" w:pos="32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</w:t>
      </w:r>
      <w:r w:rsidRPr="00214005">
        <w:rPr>
          <w:rFonts w:ascii="Times New Roman" w:hAnsi="Times New Roman" w:cs="Times New Roman"/>
          <w:sz w:val="28"/>
          <w:szCs w:val="28"/>
          <w:lang w:val="tt-RU"/>
        </w:rPr>
        <w:t>Данные о родителях.</w:t>
      </w:r>
    </w:p>
    <w:p w:rsidR="00FE3BC2" w:rsidRPr="00214005" w:rsidRDefault="00FE3BC2" w:rsidP="00B51DAE">
      <w:pPr>
        <w:tabs>
          <w:tab w:val="left" w:pos="32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Мать (Ф.И.О.)_______________________________________________________</w:t>
      </w:r>
    </w:p>
    <w:p w:rsidR="00FE3BC2" w:rsidRPr="00214005" w:rsidRDefault="00FE3BC2" w:rsidP="00B51DAE">
      <w:pPr>
        <w:tabs>
          <w:tab w:val="left" w:pos="32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Место работы ______________________________________________________</w:t>
      </w:r>
    </w:p>
    <w:p w:rsidR="00FE3BC2" w:rsidRPr="00214005" w:rsidRDefault="00FE3BC2" w:rsidP="00B51DAE">
      <w:pPr>
        <w:tabs>
          <w:tab w:val="left" w:pos="32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Отец(Ф.И.О.)________________________</w:t>
      </w: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</w:t>
      </w:r>
      <w:r w:rsidRPr="0021400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FE3BC2" w:rsidRPr="00214005" w:rsidRDefault="00FE3BC2" w:rsidP="00CA5F49">
      <w:pPr>
        <w:tabs>
          <w:tab w:val="left" w:pos="32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Место работы ______________________________________________________</w:t>
      </w:r>
    </w:p>
    <w:p w:rsidR="00FE3BC2" w:rsidRPr="00214005" w:rsidRDefault="00FE3BC2" w:rsidP="00B51DAE">
      <w:pPr>
        <w:tabs>
          <w:tab w:val="left" w:pos="32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Адрес проживания ребёнка:__________________________________________</w:t>
      </w:r>
    </w:p>
    <w:p w:rsidR="00FE3BC2" w:rsidRPr="00214005" w:rsidRDefault="00FE3BC2" w:rsidP="00B51DAE">
      <w:pPr>
        <w:tabs>
          <w:tab w:val="left" w:pos="32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</w:t>
      </w:r>
    </w:p>
    <w:p w:rsidR="00FE3BC2" w:rsidRPr="00214005" w:rsidRDefault="00FE3BC2" w:rsidP="00B51DAE">
      <w:pPr>
        <w:tabs>
          <w:tab w:val="left" w:pos="32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Телефон (домашний)_________________</w:t>
      </w:r>
    </w:p>
    <w:p w:rsidR="00FE3BC2" w:rsidRPr="00214005" w:rsidRDefault="00FE3BC2" w:rsidP="00B51DAE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ab/>
        <w:t>(сотовый)___________________</w:t>
      </w:r>
    </w:p>
    <w:p w:rsidR="00FE3BC2" w:rsidRPr="00214005" w:rsidRDefault="00FE3BC2" w:rsidP="00B51D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E3BC2" w:rsidRPr="00214005" w:rsidRDefault="00FE3BC2" w:rsidP="00B51D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Какие льготы имеют родители (инвалидность, многодетные,работники правоохранительных органов,прокуратуры,судьи, воины – интернационалисты)</w:t>
      </w:r>
    </w:p>
    <w:p w:rsidR="00FE3BC2" w:rsidRPr="00214005" w:rsidRDefault="00FE3BC2" w:rsidP="00B51DAE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214005">
        <w:rPr>
          <w:rFonts w:ascii="Times New Roman" w:hAnsi="Times New Roman" w:cs="Times New Roman"/>
          <w:lang w:val="tt-RU"/>
        </w:rPr>
        <w:t xml:space="preserve">        ( потчеркнуть )</w:t>
      </w:r>
    </w:p>
    <w:p w:rsidR="00FE3BC2" w:rsidRPr="00214005" w:rsidRDefault="00FE3BC2" w:rsidP="00B51DAE">
      <w:pPr>
        <w:rPr>
          <w:rFonts w:ascii="Times New Roman" w:hAnsi="Times New Roman" w:cs="Times New Roman"/>
          <w:lang w:val="tt-RU"/>
        </w:rPr>
      </w:pPr>
    </w:p>
    <w:p w:rsidR="00FE3BC2" w:rsidRPr="00214005" w:rsidRDefault="00FE3BC2" w:rsidP="00B51DA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Подпись заявителя _______  Дата написания заявления __________________</w:t>
      </w:r>
    </w:p>
    <w:p w:rsidR="00FE3BC2" w:rsidRPr="00214005" w:rsidRDefault="00FE3BC2" w:rsidP="00B51DAE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Ознокомлен(а) с Уставом:_______________</w:t>
      </w:r>
    </w:p>
    <w:p w:rsidR="00FE3BC2" w:rsidRPr="00214005" w:rsidRDefault="00FE3BC2" w:rsidP="00B51DAE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Ознокомлен(а) с лицензией:_________________</w:t>
      </w:r>
    </w:p>
    <w:p w:rsidR="00FE3BC2" w:rsidRPr="00214005" w:rsidRDefault="00FE3BC2" w:rsidP="00B51DAE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Ознокомлен(а) с общеобразовательной программой : ____________</w:t>
      </w:r>
    </w:p>
    <w:p w:rsidR="00FE3BC2" w:rsidRPr="00214005" w:rsidRDefault="00FE3BC2" w:rsidP="00B51DAE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FE3BC2" w:rsidRPr="00214005" w:rsidRDefault="00FE3BC2" w:rsidP="00B51DAE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Не возражаю против обработки моих персональных данных (перечень : паспорт, ИНН, СНИЛС.)</w:t>
      </w:r>
    </w:p>
    <w:p w:rsidR="00FE3BC2" w:rsidRPr="00214005" w:rsidRDefault="00FE3BC2" w:rsidP="00B51DAE">
      <w:pPr>
        <w:spacing w:after="0"/>
        <w:rPr>
          <w:rFonts w:ascii="Times New Roman" w:hAnsi="Times New Roman" w:cs="Times New Roman"/>
          <w:lang w:val="tt-RU"/>
        </w:rPr>
      </w:pPr>
      <w:r w:rsidRPr="00214005">
        <w:rPr>
          <w:rFonts w:ascii="Times New Roman" w:hAnsi="Times New Roman" w:cs="Times New Roman"/>
          <w:lang w:val="tt-RU"/>
        </w:rPr>
        <w:t xml:space="preserve">        ( потчеркнуть )</w:t>
      </w:r>
    </w:p>
    <w:p w:rsidR="00FE3BC2" w:rsidRPr="00214005" w:rsidRDefault="00FE3BC2" w:rsidP="00B51DAE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FE3BC2" w:rsidRPr="00214005" w:rsidRDefault="00FE3BC2" w:rsidP="00B51DAE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14005">
        <w:rPr>
          <w:rFonts w:ascii="Times New Roman" w:hAnsi="Times New Roman" w:cs="Times New Roman"/>
          <w:sz w:val="28"/>
          <w:szCs w:val="28"/>
          <w:lang w:val="tt-RU"/>
        </w:rPr>
        <w:t>Подпись :___________                               Дата : ______________________</w:t>
      </w:r>
    </w:p>
    <w:p w:rsidR="00FE3BC2" w:rsidRPr="00214005" w:rsidRDefault="00FE3BC2">
      <w:pPr>
        <w:rPr>
          <w:rFonts w:ascii="Times New Roman" w:hAnsi="Times New Roman" w:cs="Times New Roman"/>
        </w:rPr>
      </w:pPr>
    </w:p>
    <w:sectPr w:rsidR="00FE3BC2" w:rsidRPr="00214005" w:rsidSect="0070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DAE"/>
    <w:rsid w:val="00011981"/>
    <w:rsid w:val="00096AA7"/>
    <w:rsid w:val="00214005"/>
    <w:rsid w:val="002B3645"/>
    <w:rsid w:val="004F53B0"/>
    <w:rsid w:val="00575690"/>
    <w:rsid w:val="00702A70"/>
    <w:rsid w:val="00740B5F"/>
    <w:rsid w:val="00B51DAE"/>
    <w:rsid w:val="00CA231E"/>
    <w:rsid w:val="00CA5F49"/>
    <w:rsid w:val="00F22F37"/>
    <w:rsid w:val="00F24EEA"/>
    <w:rsid w:val="00FE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AA7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2</Pages>
  <Words>284</Words>
  <Characters>1623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Шигапова</dc:creator>
  <cp:keywords/>
  <dc:description/>
  <cp:lastModifiedBy>хабибуллин</cp:lastModifiedBy>
  <cp:revision>8</cp:revision>
  <cp:lastPrinted>2015-04-07T15:48:00Z</cp:lastPrinted>
  <dcterms:created xsi:type="dcterms:W3CDTF">2013-04-20T19:21:00Z</dcterms:created>
  <dcterms:modified xsi:type="dcterms:W3CDTF">2015-04-07T15:49:00Z</dcterms:modified>
</cp:coreProperties>
</file>